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5FED1" w14:textId="77777777" w:rsidR="00577334" w:rsidRPr="001612AC" w:rsidRDefault="00CD7744" w:rsidP="007447E0">
      <w:pPr>
        <w:pStyle w:val="TitleText"/>
        <w:tabs>
          <w:tab w:val="left" w:pos="2520"/>
        </w:tabs>
        <w:spacing w:before="240" w:after="240"/>
        <w:rPr>
          <w:rFonts w:cs="Arial"/>
          <w:color w:val="00B0F0"/>
        </w:rPr>
      </w:pPr>
      <w:r w:rsidRPr="001612AC">
        <w:rPr>
          <w:rFonts w:cs="Arial"/>
          <w:color w:val="00B0F0"/>
        </w:rPr>
        <w:t>Letter of Support</w:t>
      </w:r>
    </w:p>
    <w:p w14:paraId="336D4303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Declaration by delegated Department Head/s at the site where the Principal Investigator</w:t>
      </w:r>
      <w:r w:rsidR="00315195" w:rsidRPr="0027459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74592">
        <w:rPr>
          <w:rFonts w:ascii="Arial" w:eastAsia="Calibri" w:hAnsi="Arial" w:cs="Arial"/>
          <w:sz w:val="22"/>
          <w:szCs w:val="22"/>
          <w:lang w:eastAsia="en-US"/>
        </w:rPr>
        <w:t>/ Coordinating Investigator will conduct the research for the purpose of resourcing the research study and risk assessment.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CD7744" w:rsidRPr="00274592" w14:paraId="42BA15E8" w14:textId="77777777" w:rsidTr="00843531">
        <w:trPr>
          <w:trHeight w:val="426"/>
        </w:trPr>
        <w:tc>
          <w:tcPr>
            <w:tcW w:w="3085" w:type="dxa"/>
            <w:shd w:val="clear" w:color="auto" w:fill="auto"/>
            <w:vAlign w:val="center"/>
          </w:tcPr>
          <w:p w14:paraId="01B08E94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Study Title in full: 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6D5A77FD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7744" w:rsidRPr="00274592" w14:paraId="12E96A7B" w14:textId="77777777" w:rsidTr="00843531">
        <w:trPr>
          <w:trHeight w:val="419"/>
        </w:trPr>
        <w:tc>
          <w:tcPr>
            <w:tcW w:w="3085" w:type="dxa"/>
            <w:shd w:val="clear" w:color="auto" w:fill="auto"/>
            <w:vAlign w:val="center"/>
          </w:tcPr>
          <w:p w14:paraId="77E72C89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ERM Reference number: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7AA47A01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7744" w:rsidRPr="00274592" w14:paraId="48AC6234" w14:textId="77777777" w:rsidTr="00843531">
        <w:trPr>
          <w:trHeight w:val="411"/>
        </w:trPr>
        <w:tc>
          <w:tcPr>
            <w:tcW w:w="3085" w:type="dxa"/>
            <w:shd w:val="clear" w:color="auto" w:fill="auto"/>
            <w:vAlign w:val="center"/>
          </w:tcPr>
          <w:p w14:paraId="1FA6BCBD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Principal Investigator: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5AA36025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7744" w:rsidRPr="00274592" w14:paraId="4B13C446" w14:textId="77777777" w:rsidTr="00843531">
        <w:trPr>
          <w:trHeight w:val="416"/>
        </w:trPr>
        <w:tc>
          <w:tcPr>
            <w:tcW w:w="3085" w:type="dxa"/>
            <w:shd w:val="clear" w:color="auto" w:fill="auto"/>
            <w:vAlign w:val="center"/>
          </w:tcPr>
          <w:p w14:paraId="18403AE9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Associate Investigators: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7320C433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505D9310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30DF9A4A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 xml:space="preserve">I certify that I have read the study details in the grant application and research protocol for the research study name above. </w:t>
      </w:r>
    </w:p>
    <w:p w14:paraId="0D2EDBAF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I certify that I have discussed the project with the Principal Investigator</w:t>
      </w:r>
      <w:r w:rsidR="00315195" w:rsidRPr="0027459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74592">
        <w:rPr>
          <w:rFonts w:ascii="Arial" w:eastAsia="Calibri" w:hAnsi="Arial" w:cs="Arial"/>
          <w:sz w:val="22"/>
          <w:szCs w:val="22"/>
          <w:lang w:eastAsia="en-US"/>
        </w:rPr>
        <w:t>/</w:t>
      </w:r>
      <w:r w:rsidR="00315195" w:rsidRPr="0027459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74592">
        <w:rPr>
          <w:rFonts w:ascii="Arial" w:eastAsia="Calibri" w:hAnsi="Arial" w:cs="Arial"/>
          <w:sz w:val="22"/>
          <w:szCs w:val="22"/>
          <w:lang w:eastAsia="en-US"/>
        </w:rPr>
        <w:t xml:space="preserve">Site Coordinator, and we have considered the risks associated with the research project and any implications on clinical decision making, patient care, patient outcomes and service delivery. </w:t>
      </w:r>
    </w:p>
    <w:p w14:paraId="59AE7109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I certify that I have discussed this research study and the resources implications for this Department, with the Principal Investigator/Site Coordinator</w:t>
      </w:r>
      <w:r w:rsidR="007447E0" w:rsidRPr="00274592">
        <w:rPr>
          <w:rFonts w:ascii="Arial" w:eastAsia="Calibri" w:hAnsi="Arial" w:cs="Arial"/>
          <w:sz w:val="22"/>
          <w:szCs w:val="22"/>
          <w:lang w:eastAsia="en-US"/>
        </w:rPr>
        <w:t xml:space="preserve"> (if </w:t>
      </w:r>
      <w:r w:rsidR="005D5D9E" w:rsidRPr="00274592">
        <w:rPr>
          <w:rFonts w:ascii="Arial" w:eastAsia="Calibri" w:hAnsi="Arial" w:cs="Arial"/>
          <w:sz w:val="22"/>
          <w:szCs w:val="22"/>
          <w:lang w:eastAsia="en-US"/>
        </w:rPr>
        <w:t>necessary</w:t>
      </w:r>
      <w:r w:rsidR="007447E0" w:rsidRPr="00274592">
        <w:rPr>
          <w:rFonts w:ascii="Arial" w:eastAsia="Calibri" w:hAnsi="Arial" w:cs="Arial"/>
          <w:sz w:val="22"/>
          <w:szCs w:val="22"/>
          <w:lang w:eastAsia="en-US"/>
        </w:rPr>
        <w:t>)</w:t>
      </w:r>
      <w:r w:rsidRPr="00274592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14334369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I certify that there are suitable and adequate facilities and resources (actual costs and in-kind contribution) for the research study to be conducted at this site. Where financial assistance to perform the investigations/services is required, please provide details below:</w:t>
      </w:r>
    </w:p>
    <w:p w14:paraId="0DADBE28" w14:textId="77777777" w:rsidR="00CD7744" w:rsidRPr="00274592" w:rsidRDefault="00CD7744" w:rsidP="00CD7744">
      <w:pPr>
        <w:pBdr>
          <w:bottom w:val="single" w:sz="4" w:space="1" w:color="auto"/>
        </w:pBdr>
        <w:spacing w:after="200" w:line="276" w:lineRule="auto"/>
        <w:ind w:left="720" w:right="566"/>
        <w:rPr>
          <w:rFonts w:ascii="Arial" w:eastAsia="Calibri" w:hAnsi="Arial" w:cs="Arial"/>
          <w:sz w:val="22"/>
          <w:szCs w:val="22"/>
          <w:lang w:eastAsia="en-US"/>
        </w:rPr>
      </w:pPr>
    </w:p>
    <w:p w14:paraId="5D64C20C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I certify that at the time of signing this form, I am the authorised Head of Department for the Department listed below (including official Acting appointments).</w:t>
      </w:r>
    </w:p>
    <w:p w14:paraId="7D752511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274592">
        <w:rPr>
          <w:rFonts w:ascii="Arial" w:eastAsia="Calibri" w:hAnsi="Arial" w:cs="Arial"/>
          <w:sz w:val="22"/>
          <w:szCs w:val="22"/>
          <w:lang w:eastAsia="en-US"/>
        </w:rPr>
        <w:t>My signature indicates that I support this research study being carried out within the Department named below.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CD7744" w:rsidRPr="00274592" w14:paraId="0F0AF1A6" w14:textId="77777777" w:rsidTr="00843531">
        <w:trPr>
          <w:trHeight w:val="426"/>
        </w:trPr>
        <w:tc>
          <w:tcPr>
            <w:tcW w:w="3085" w:type="dxa"/>
            <w:shd w:val="clear" w:color="auto" w:fill="auto"/>
            <w:vAlign w:val="center"/>
          </w:tcPr>
          <w:p w14:paraId="121BEDCC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Name of Department: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547E5EE2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7744" w:rsidRPr="00274592" w14:paraId="3BD13EA3" w14:textId="77777777" w:rsidTr="00843531">
        <w:trPr>
          <w:trHeight w:val="419"/>
        </w:trPr>
        <w:tc>
          <w:tcPr>
            <w:tcW w:w="3085" w:type="dxa"/>
            <w:shd w:val="clear" w:color="auto" w:fill="auto"/>
            <w:vAlign w:val="center"/>
          </w:tcPr>
          <w:p w14:paraId="31E53636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Name: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415D8557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27459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8"/>
                  <w:enabled/>
                  <w:calcOnExit w:val="0"/>
                  <w:textInput/>
                </w:ffData>
              </w:fldChar>
            </w:r>
            <w:r w:rsidRPr="0027459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74592">
              <w:rPr>
                <w:rFonts w:ascii="Arial" w:hAnsi="Arial" w:cs="Arial"/>
                <w:sz w:val="22"/>
                <w:szCs w:val="22"/>
              </w:rPr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74592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D7744" w:rsidRPr="00274592" w14:paraId="44BCED67" w14:textId="77777777" w:rsidTr="00843531">
        <w:trPr>
          <w:trHeight w:val="411"/>
        </w:trPr>
        <w:tc>
          <w:tcPr>
            <w:tcW w:w="3085" w:type="dxa"/>
            <w:shd w:val="clear" w:color="auto" w:fill="auto"/>
            <w:vAlign w:val="center"/>
          </w:tcPr>
          <w:p w14:paraId="655CB97F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Signature: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31452583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CD7744" w:rsidRPr="00274592" w14:paraId="781DDC62" w14:textId="77777777" w:rsidTr="00843531">
        <w:trPr>
          <w:trHeight w:val="416"/>
        </w:trPr>
        <w:tc>
          <w:tcPr>
            <w:tcW w:w="3085" w:type="dxa"/>
            <w:shd w:val="clear" w:color="auto" w:fill="auto"/>
            <w:vAlign w:val="center"/>
          </w:tcPr>
          <w:p w14:paraId="1EEC67F4" w14:textId="77777777" w:rsidR="00CD7744" w:rsidRPr="00274592" w:rsidRDefault="00CD7744" w:rsidP="00843531">
            <w:pPr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274592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Date:</w:t>
            </w:r>
          </w:p>
        </w:tc>
        <w:tc>
          <w:tcPr>
            <w:tcW w:w="6157" w:type="dxa"/>
            <w:shd w:val="clear" w:color="auto" w:fill="auto"/>
            <w:vAlign w:val="center"/>
          </w:tcPr>
          <w:p w14:paraId="6E5CC5D1" w14:textId="77777777" w:rsidR="00CD7744" w:rsidRPr="00274592" w:rsidRDefault="00CD7744" w:rsidP="00843531">
            <w:pPr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14:paraId="2C9C8660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0BDBE493" w14:textId="77777777" w:rsidR="00CD7744" w:rsidRPr="00274592" w:rsidRDefault="00CD7744" w:rsidP="00CD7744">
      <w:pPr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0DDC8AC3" w14:textId="77777777" w:rsidR="00CD7744" w:rsidRPr="00274592" w:rsidRDefault="00CD7744" w:rsidP="00CD77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2F2F2"/>
        <w:jc w:val="center"/>
        <w:rPr>
          <w:rFonts w:ascii="Arial" w:eastAsia="Calibri" w:hAnsi="Arial" w:cs="Arial"/>
          <w:b/>
          <w:i/>
          <w:sz w:val="22"/>
          <w:szCs w:val="22"/>
        </w:rPr>
      </w:pPr>
      <w:r w:rsidRPr="00274592">
        <w:rPr>
          <w:rFonts w:ascii="Arial" w:eastAsia="Calibri" w:hAnsi="Arial" w:cs="Arial"/>
          <w:b/>
          <w:i/>
          <w:sz w:val="22"/>
          <w:szCs w:val="22"/>
        </w:rPr>
        <w:t>Please return this letter of support to the research team named above.</w:t>
      </w:r>
    </w:p>
    <w:p w14:paraId="60C40685" w14:textId="77777777" w:rsidR="00CD7744" w:rsidRPr="00274592" w:rsidRDefault="00CD7744" w:rsidP="00CD7744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B3B188C" w14:textId="77777777" w:rsidR="000F07A6" w:rsidRPr="00274592" w:rsidRDefault="000F07A6" w:rsidP="00B93FBC">
      <w:pPr>
        <w:pStyle w:val="Footer"/>
        <w:rPr>
          <w:rFonts w:ascii="Arial" w:hAnsi="Arial" w:cs="Arial"/>
          <w:sz w:val="22"/>
          <w:szCs w:val="22"/>
        </w:rPr>
      </w:pPr>
      <w:bookmarkStart w:id="0" w:name="_Hlk64440475"/>
    </w:p>
    <w:p w14:paraId="052992D9" w14:textId="77777777" w:rsidR="000F07A6" w:rsidRPr="00274592" w:rsidRDefault="000F07A6" w:rsidP="00B93FBC">
      <w:pPr>
        <w:pStyle w:val="Footer"/>
        <w:rPr>
          <w:rFonts w:ascii="Arial" w:hAnsi="Arial" w:cs="Arial"/>
          <w:sz w:val="22"/>
          <w:szCs w:val="22"/>
        </w:rPr>
      </w:pPr>
    </w:p>
    <w:p w14:paraId="26F33619" w14:textId="77777777" w:rsidR="000F07A6" w:rsidRPr="00315195" w:rsidRDefault="000F07A6" w:rsidP="00B93FBC">
      <w:pPr>
        <w:pStyle w:val="Footer"/>
        <w:rPr>
          <w:rFonts w:ascii="Arial" w:hAnsi="Arial" w:cs="Arial"/>
          <w:sz w:val="16"/>
          <w:szCs w:val="16"/>
        </w:rPr>
      </w:pPr>
    </w:p>
    <w:p w14:paraId="5B6F1773" w14:textId="77777777" w:rsidR="000F07A6" w:rsidRPr="00315195" w:rsidRDefault="000F07A6" w:rsidP="00B93FBC">
      <w:pPr>
        <w:pStyle w:val="Footer"/>
        <w:rPr>
          <w:rFonts w:ascii="Arial" w:hAnsi="Arial" w:cs="Arial"/>
        </w:rPr>
      </w:pPr>
    </w:p>
    <w:p w14:paraId="4FE383B9" w14:textId="77777777" w:rsidR="00577334" w:rsidRPr="001612AC" w:rsidRDefault="00CD7744" w:rsidP="00B93FBC">
      <w:pPr>
        <w:pStyle w:val="Footer"/>
        <w:rPr>
          <w:rFonts w:ascii="Arial" w:hAnsi="Arial" w:cs="Arial"/>
          <w:i/>
          <w:iCs/>
          <w:sz w:val="16"/>
          <w:szCs w:val="16"/>
        </w:rPr>
      </w:pPr>
      <w:r w:rsidRPr="001612AC">
        <w:rPr>
          <w:rFonts w:ascii="Arial" w:hAnsi="Arial" w:cs="Arial"/>
          <w:i/>
          <w:iCs/>
          <w:sz w:val="16"/>
          <w:szCs w:val="16"/>
        </w:rPr>
        <w:t xml:space="preserve">Letter of Support v1.0 </w:t>
      </w:r>
      <w:r w:rsidR="00661E6B">
        <w:rPr>
          <w:rFonts w:ascii="Arial" w:hAnsi="Arial" w:cs="Arial"/>
          <w:i/>
          <w:iCs/>
          <w:sz w:val="16"/>
          <w:szCs w:val="16"/>
        </w:rPr>
        <w:t>0</w:t>
      </w:r>
      <w:r w:rsidR="00B93B80">
        <w:rPr>
          <w:rFonts w:ascii="Arial" w:hAnsi="Arial" w:cs="Arial"/>
          <w:i/>
          <w:iCs/>
          <w:sz w:val="16"/>
          <w:szCs w:val="16"/>
        </w:rPr>
        <w:t>4</w:t>
      </w:r>
      <w:r w:rsidRPr="001612AC">
        <w:rPr>
          <w:rFonts w:ascii="Arial" w:hAnsi="Arial" w:cs="Arial"/>
          <w:i/>
          <w:iCs/>
          <w:sz w:val="16"/>
          <w:szCs w:val="16"/>
        </w:rPr>
        <w:t>/</w:t>
      </w:r>
      <w:r w:rsidR="00CD34D8">
        <w:rPr>
          <w:rFonts w:ascii="Arial" w:hAnsi="Arial" w:cs="Arial"/>
          <w:i/>
          <w:iCs/>
          <w:sz w:val="16"/>
          <w:szCs w:val="16"/>
        </w:rPr>
        <w:t>03</w:t>
      </w:r>
      <w:r w:rsidRPr="001612AC">
        <w:rPr>
          <w:rFonts w:ascii="Arial" w:hAnsi="Arial" w:cs="Arial"/>
          <w:i/>
          <w:iCs/>
          <w:sz w:val="16"/>
          <w:szCs w:val="16"/>
        </w:rPr>
        <w:t>/2021</w:t>
      </w:r>
      <w:bookmarkEnd w:id="0"/>
    </w:p>
    <w:sectPr w:rsidR="00577334" w:rsidRPr="001612AC" w:rsidSect="002D334D">
      <w:headerReference w:type="default" r:id="rId10"/>
      <w:footerReference w:type="default" r:id="rId11"/>
      <w:type w:val="continuous"/>
      <w:pgSz w:w="11906" w:h="16838" w:code="9"/>
      <w:pgMar w:top="1191" w:right="851" w:bottom="964" w:left="851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3E3E0" w14:textId="77777777" w:rsidR="00161A04" w:rsidRDefault="00161A04" w:rsidP="00BA5009">
      <w:r>
        <w:separator/>
      </w:r>
    </w:p>
  </w:endnote>
  <w:endnote w:type="continuationSeparator" w:id="0">
    <w:p w14:paraId="353F245E" w14:textId="77777777" w:rsidR="00161A04" w:rsidRDefault="00161A04" w:rsidP="00BA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1E838" w14:textId="77777777" w:rsidR="00BA5009" w:rsidRDefault="00026F96" w:rsidP="00BA5009">
    <w:pPr>
      <w:pStyle w:val="Footer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E91768C" wp14:editId="0D7DCA01">
          <wp:simplePos x="0" y="0"/>
          <wp:positionH relativeFrom="column">
            <wp:posOffset>3115310</wp:posOffset>
          </wp:positionH>
          <wp:positionV relativeFrom="paragraph">
            <wp:posOffset>-59690</wp:posOffset>
          </wp:positionV>
          <wp:extent cx="1114425" cy="496291"/>
          <wp:effectExtent l="0" t="0" r="0" b="0"/>
          <wp:wrapNone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ri-logo-03-WE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4962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11D6">
      <w:rPr>
        <w:noProof/>
      </w:rPr>
      <w:drawing>
        <wp:anchor distT="0" distB="0" distL="114300" distR="114300" simplePos="0" relativeHeight="251657216" behindDoc="1" locked="1" layoutInCell="1" allowOverlap="1" wp14:anchorId="2DBB467B" wp14:editId="048BA66B">
          <wp:simplePos x="0" y="0"/>
          <wp:positionH relativeFrom="column">
            <wp:posOffset>-220980</wp:posOffset>
          </wp:positionH>
          <wp:positionV relativeFrom="page">
            <wp:posOffset>9824085</wp:posOffset>
          </wp:positionV>
          <wp:extent cx="6935470" cy="770890"/>
          <wp:effectExtent l="0" t="0" r="0" b="0"/>
          <wp:wrapNone/>
          <wp:docPr id="2" name="Picture 2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ot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5470" cy="770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67188" w14:textId="77777777" w:rsidR="00161A04" w:rsidRDefault="00161A04" w:rsidP="00BA5009">
      <w:r>
        <w:separator/>
      </w:r>
    </w:p>
  </w:footnote>
  <w:footnote w:type="continuationSeparator" w:id="0">
    <w:p w14:paraId="552DE5E7" w14:textId="77777777" w:rsidR="00161A04" w:rsidRDefault="00161A04" w:rsidP="00BA5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FBE3B" w14:textId="77777777" w:rsidR="00BA5009" w:rsidRPr="007447E0" w:rsidRDefault="007447E0" w:rsidP="007447E0">
    <w:pPr>
      <w:pStyle w:val="Header"/>
      <w:jc w:val="center"/>
    </w:pPr>
    <w:r>
      <w:rPr>
        <w:noProof/>
      </w:rPr>
      <w:drawing>
        <wp:anchor distT="0" distB="0" distL="114300" distR="114300" simplePos="0" relativeHeight="251662336" behindDoc="1" locked="1" layoutInCell="1" allowOverlap="1" wp14:anchorId="1D648387" wp14:editId="3416824C">
          <wp:simplePos x="0" y="0"/>
          <wp:positionH relativeFrom="page">
            <wp:align>left</wp:align>
          </wp:positionH>
          <wp:positionV relativeFrom="page">
            <wp:posOffset>15240</wp:posOffset>
          </wp:positionV>
          <wp:extent cx="7562850" cy="800100"/>
          <wp:effectExtent l="0" t="0" r="0" b="0"/>
          <wp:wrapNone/>
          <wp:docPr id="4" name="Picture 4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715"/>
    <w:rsid w:val="00026F96"/>
    <w:rsid w:val="00060B5B"/>
    <w:rsid w:val="000F07A6"/>
    <w:rsid w:val="001612AC"/>
    <w:rsid w:val="00161A04"/>
    <w:rsid w:val="001822C6"/>
    <w:rsid w:val="001D0E64"/>
    <w:rsid w:val="00246339"/>
    <w:rsid w:val="00274592"/>
    <w:rsid w:val="002D334D"/>
    <w:rsid w:val="003136B6"/>
    <w:rsid w:val="00315195"/>
    <w:rsid w:val="00332465"/>
    <w:rsid w:val="003911D6"/>
    <w:rsid w:val="004178EB"/>
    <w:rsid w:val="00495B9B"/>
    <w:rsid w:val="00543F0D"/>
    <w:rsid w:val="00577334"/>
    <w:rsid w:val="005A6221"/>
    <w:rsid w:val="005D5D9E"/>
    <w:rsid w:val="00605715"/>
    <w:rsid w:val="00661E6B"/>
    <w:rsid w:val="006816C7"/>
    <w:rsid w:val="00734AEE"/>
    <w:rsid w:val="007447E0"/>
    <w:rsid w:val="00791899"/>
    <w:rsid w:val="008C6FEA"/>
    <w:rsid w:val="00955B76"/>
    <w:rsid w:val="00AA5687"/>
    <w:rsid w:val="00B00C99"/>
    <w:rsid w:val="00B934AA"/>
    <w:rsid w:val="00B93B80"/>
    <w:rsid w:val="00B93FBC"/>
    <w:rsid w:val="00BA5009"/>
    <w:rsid w:val="00CB18B6"/>
    <w:rsid w:val="00CD34D8"/>
    <w:rsid w:val="00CD7744"/>
    <w:rsid w:val="00D27CD4"/>
    <w:rsid w:val="00E11573"/>
    <w:rsid w:val="00F6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1EDB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77334"/>
    <w:pPr>
      <w:keepNext/>
      <w:spacing w:before="360" w:after="300" w:line="288" w:lineRule="auto"/>
      <w:outlineLvl w:val="0"/>
    </w:pPr>
    <w:rPr>
      <w:rFonts w:ascii="Arial" w:hAnsi="Arial" w:cs="Arial"/>
      <w:b/>
      <w:bCs/>
      <w:color w:val="0094A4"/>
      <w:kern w:val="32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77334"/>
    <w:pPr>
      <w:keepNext/>
      <w:spacing w:before="360" w:after="300" w:line="288" w:lineRule="auto"/>
      <w:outlineLvl w:val="1"/>
    </w:pPr>
    <w:rPr>
      <w:rFonts w:ascii="Arial" w:hAnsi="Arial" w:cs="Arial"/>
      <w:b/>
      <w:bCs/>
      <w:iCs/>
      <w:color w:val="333333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A500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A5009"/>
    <w:rPr>
      <w:sz w:val="24"/>
      <w:szCs w:val="24"/>
    </w:rPr>
  </w:style>
  <w:style w:type="paragraph" w:styleId="Footer">
    <w:name w:val="footer"/>
    <w:basedOn w:val="Normal"/>
    <w:link w:val="FooterChar"/>
    <w:rsid w:val="00BA500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A5009"/>
    <w:rPr>
      <w:sz w:val="24"/>
      <w:szCs w:val="24"/>
    </w:rPr>
  </w:style>
  <w:style w:type="character" w:customStyle="1" w:styleId="Heading1Char">
    <w:name w:val="Heading 1 Char"/>
    <w:link w:val="Heading1"/>
    <w:rsid w:val="00577334"/>
    <w:rPr>
      <w:rFonts w:ascii="Arial" w:hAnsi="Arial" w:cs="Arial"/>
      <w:b/>
      <w:bCs/>
      <w:color w:val="0094A4"/>
      <w:kern w:val="32"/>
      <w:sz w:val="28"/>
      <w:szCs w:val="32"/>
      <w:lang w:eastAsia="en-US"/>
    </w:rPr>
  </w:style>
  <w:style w:type="character" w:customStyle="1" w:styleId="Heading2Char">
    <w:name w:val="Heading 2 Char"/>
    <w:link w:val="Heading2"/>
    <w:rsid w:val="00577334"/>
    <w:rPr>
      <w:rFonts w:ascii="Arial" w:hAnsi="Arial" w:cs="Arial"/>
      <w:b/>
      <w:bCs/>
      <w:iCs/>
      <w:color w:val="333333"/>
      <w:sz w:val="24"/>
      <w:szCs w:val="28"/>
      <w:lang w:eastAsia="en-US"/>
    </w:rPr>
  </w:style>
  <w:style w:type="paragraph" w:customStyle="1" w:styleId="BodyText">
    <w:name w:val="BodyText"/>
    <w:basedOn w:val="Normal"/>
    <w:link w:val="BodyTextChar"/>
    <w:rsid w:val="00577334"/>
    <w:pPr>
      <w:widowControl w:val="0"/>
      <w:autoSpaceDE w:val="0"/>
      <w:autoSpaceDN w:val="0"/>
      <w:adjustRightInd w:val="0"/>
      <w:spacing w:before="60" w:after="60" w:line="288" w:lineRule="auto"/>
      <w:textAlignment w:val="center"/>
    </w:pPr>
    <w:rPr>
      <w:rFonts w:ascii="Arial" w:hAnsi="Arial" w:cs="Calibri"/>
      <w:sz w:val="22"/>
      <w:szCs w:val="20"/>
      <w:lang w:eastAsia="en-US" w:bidi="en-US"/>
    </w:rPr>
  </w:style>
  <w:style w:type="character" w:customStyle="1" w:styleId="BodyTextChar">
    <w:name w:val="BodyText Char"/>
    <w:link w:val="BodyText"/>
    <w:rsid w:val="00577334"/>
    <w:rPr>
      <w:rFonts w:ascii="Arial" w:hAnsi="Arial" w:cs="Calibri"/>
      <w:sz w:val="22"/>
      <w:lang w:eastAsia="en-US" w:bidi="en-US"/>
    </w:rPr>
  </w:style>
  <w:style w:type="paragraph" w:customStyle="1" w:styleId="TitleText">
    <w:name w:val="Title Text"/>
    <w:basedOn w:val="Normal"/>
    <w:link w:val="TitleTextCharChar"/>
    <w:qFormat/>
    <w:rsid w:val="00577334"/>
    <w:pPr>
      <w:spacing w:before="480" w:after="480"/>
    </w:pPr>
    <w:rPr>
      <w:rFonts w:ascii="Arial" w:hAnsi="Arial" w:cs="Arial-BoldMT"/>
      <w:bCs/>
      <w:color w:val="0095AF"/>
      <w:sz w:val="48"/>
      <w:szCs w:val="48"/>
      <w:lang w:eastAsia="en-US" w:bidi="en-US"/>
    </w:rPr>
  </w:style>
  <w:style w:type="character" w:customStyle="1" w:styleId="TitleTextCharChar">
    <w:name w:val="Title Text Char Char"/>
    <w:link w:val="TitleText"/>
    <w:rsid w:val="00577334"/>
    <w:rPr>
      <w:rFonts w:ascii="Arial" w:hAnsi="Arial" w:cs="Arial-BoldMT"/>
      <w:bCs/>
      <w:color w:val="0095AF"/>
      <w:sz w:val="48"/>
      <w:szCs w:val="4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1047B11AC0C0458ABF150F6A79F0ED" ma:contentTypeVersion="12" ma:contentTypeDescription="Create a new document." ma:contentTypeScope="" ma:versionID="bb055ea89739351a76a8de516d07fa45">
  <xsd:schema xmlns:xsd="http://www.w3.org/2001/XMLSchema" xmlns:xs="http://www.w3.org/2001/XMLSchema" xmlns:p="http://schemas.microsoft.com/office/2006/metadata/properties" xmlns:ns2="831a47ec-5de1-4053-b351-b64c85562a01" xmlns:ns3="010c972f-61a8-422f-8c5f-42408eb0b51e" targetNamespace="http://schemas.microsoft.com/office/2006/metadata/properties" ma:root="true" ma:fieldsID="212849a377c891319f44b55813f332be" ns2:_="" ns3:_="">
    <xsd:import namespace="831a47ec-5de1-4053-b351-b64c85562a01"/>
    <xsd:import namespace="010c972f-61a8-422f-8c5f-42408eb0b5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47ec-5de1-4053-b351-b64c85562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c972f-61a8-422f-8c5f-42408eb0b5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8645d-b2fd-4851-b8a7-0c71af3bb964}" ma:internalName="TaxCatchAll" ma:showField="CatchAllData" ma:web="010c972f-61a8-422f-8c5f-42408eb0b5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1a47ec-5de1-4053-b351-b64c85562a01">
      <Terms xmlns="http://schemas.microsoft.com/office/infopath/2007/PartnerControls"/>
    </lcf76f155ced4ddcb4097134ff3c332f>
    <TaxCatchAll xmlns="010c972f-61a8-422f-8c5f-42408eb0b51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86FB3-F509-44A9-B02B-4D93A3B170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539A95-1FFD-4F25-8ED1-6A42D9404081}"/>
</file>

<file path=customXml/itemProps3.xml><?xml version="1.0" encoding="utf-8"?>
<ds:datastoreItem xmlns:ds="http://schemas.openxmlformats.org/officeDocument/2006/customXml" ds:itemID="{025F68C2-0700-404F-AB6B-DBA9F8AEA5A5}">
  <ds:schemaRefs>
    <ds:schemaRef ds:uri="http://schemas.microsoft.com/office/2006/metadata/properties"/>
    <ds:schemaRef ds:uri="http://schemas.microsoft.com/office/infopath/2007/PartnerControls"/>
    <ds:schemaRef ds:uri="a81b0189-7da9-4595-9a9f-269c935452be"/>
    <ds:schemaRef ds:uri="3e035340-2944-4727-9f74-27603fa6c14a"/>
  </ds:schemaRefs>
</ds:datastoreItem>
</file>

<file path=customXml/itemProps4.xml><?xml version="1.0" encoding="utf-8"?>
<ds:datastoreItem xmlns:ds="http://schemas.openxmlformats.org/officeDocument/2006/customXml" ds:itemID="{2B89E7E4-D457-4999-AEE5-A8132EF647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research-letter-of-support</Template>
  <TotalTime>3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Health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letter of support</dc:title>
  <dc:subject>Letter of support template for a research study in Mackay Hospital and Health Service</dc:subject>
  <dc:creator>Mackay Hospital and Health Service</dc:creator>
  <cp:keywords>Research letter of support</cp:keywords>
  <dc:description>Research letter of support</dc:description>
  <cp:lastModifiedBy>Erin Roberts</cp:lastModifiedBy>
  <cp:revision>2</cp:revision>
  <dcterms:created xsi:type="dcterms:W3CDTF">2024-12-03T08:10:00Z</dcterms:created>
  <dcterms:modified xsi:type="dcterms:W3CDTF">2024-12-03T08:13:00Z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0x0101007A1047B11AC0C0458ABF150F6A79F0ED</vt:lpwstr>
  </property>
</Properties>
</file>